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7A30E">
      <w:pPr>
        <w:spacing w:line="360" w:lineRule="auto"/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报名登记表</w:t>
      </w:r>
    </w:p>
    <w:tbl>
      <w:tblPr>
        <w:tblStyle w:val="2"/>
        <w:tblW w:w="894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3"/>
        <w:gridCol w:w="6783"/>
      </w:tblGrid>
      <w:tr w14:paraId="37BFB3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B4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6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AC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6A3D2A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F9B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7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5542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FE472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C35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报名供应商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D85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           </w:t>
            </w:r>
          </w:p>
        </w:tc>
      </w:tr>
      <w:tr w14:paraId="44518F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8D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466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30C386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B2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购买文件时间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CAE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A788F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3A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包件号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A25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5120A0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AE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F2D4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A36D0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B1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单位固定电话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7C5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58874C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3D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经办人移动电话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F49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DC329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BA8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单位传真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FBD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6DD3EE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58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A29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63AC6E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9" w:hRule="atLeast"/>
          <w:jc w:val="center"/>
        </w:trPr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F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备    注</w:t>
            </w:r>
          </w:p>
        </w:tc>
        <w:tc>
          <w:tcPr>
            <w:tcW w:w="6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DECB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 w14:paraId="3B829724">
      <w:r>
        <w:br w:type="page"/>
      </w:r>
    </w:p>
    <w:p w14:paraId="46ABCA2E"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附件1：营业执照</w:t>
      </w:r>
    </w:p>
    <w:p w14:paraId="38A7846A"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提供公司营业执照复印件（加盖供应商鲜章）</w:t>
      </w:r>
    </w:p>
    <w:p w14:paraId="5E74B1A3">
      <w:pPr>
        <w:rPr>
          <w:rFonts w:hint="default"/>
          <w:b/>
          <w:bCs/>
          <w:sz w:val="28"/>
          <w:szCs w:val="36"/>
          <w:lang w:val="en-US" w:eastAsia="zh-CN"/>
        </w:rPr>
      </w:pPr>
    </w:p>
    <w:p w14:paraId="30B6EE5C"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附件2：法定代表人身份证明书.</w:t>
      </w:r>
    </w:p>
    <w:p w14:paraId="19ACB7F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outlineLvl w:val="0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bookmarkStart w:id="0" w:name="_Toc4440"/>
      <w:r>
        <w:rPr>
          <w:rFonts w:hint="eastAsia" w:ascii="黑体" w:hAnsi="黑体" w:eastAsia="黑体" w:cs="黑体"/>
          <w:b/>
          <w:bCs/>
          <w:sz w:val="28"/>
          <w:szCs w:val="28"/>
        </w:rPr>
        <w:t>法定代表人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身份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证明书</w:t>
      </w:r>
      <w:bookmarkEnd w:id="0"/>
    </w:p>
    <w:p w14:paraId="45790110">
      <w:pPr>
        <w:spacing w:line="240" w:lineRule="auto"/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</w:pPr>
    </w:p>
    <w:p w14:paraId="540E666F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bookmarkStart w:id="1" w:name="_Toc158279986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单位名称：</w:t>
      </w:r>
      <w:bookmarkEnd w:id="1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       </w:t>
      </w:r>
    </w:p>
    <w:p w14:paraId="4E16D1EF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bookmarkStart w:id="2" w:name="_Toc158279987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单位性质：</w:t>
      </w:r>
      <w:bookmarkEnd w:id="2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            </w:t>
      </w:r>
    </w:p>
    <w:p w14:paraId="3BA9D9A0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bookmarkStart w:id="3" w:name="_Toc158279988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地    址：</w:t>
      </w:r>
      <w:bookmarkEnd w:id="3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                </w:t>
      </w:r>
    </w:p>
    <w:p w14:paraId="1BFBABEB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bookmarkStart w:id="4" w:name="_Toc158279989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成立时间：</w:t>
      </w:r>
      <w:bookmarkEnd w:id="4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       </w:t>
      </w:r>
    </w:p>
    <w:p w14:paraId="53C1417B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</w:pPr>
      <w:bookmarkStart w:id="5" w:name="_Toc158279990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经营期限：</w:t>
      </w:r>
      <w:bookmarkEnd w:id="5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</w:t>
      </w:r>
    </w:p>
    <w:p w14:paraId="4768B8E7">
      <w:pPr>
        <w:spacing w:line="240" w:lineRule="auto"/>
        <w:rPr>
          <w:rFonts w:hint="default" w:ascii="黑体" w:hAnsi="黑体" w:eastAsia="黑体" w:cs="黑体"/>
          <w:color w:val="000000"/>
          <w:sz w:val="28"/>
          <w:szCs w:val="28"/>
          <w:u w:val="single"/>
          <w:lang w:val="en-US"/>
        </w:rPr>
      </w:pPr>
      <w:bookmarkStart w:id="6" w:name="_Toc158279991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姓    名：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性别：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000000"/>
          <w:sz w:val="28"/>
          <w:szCs w:val="28"/>
          <w:u w:val="non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年龄：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000000"/>
          <w:sz w:val="28"/>
          <w:szCs w:val="28"/>
          <w:u w:val="non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职务：</w:t>
      </w:r>
      <w:bookmarkEnd w:id="6"/>
      <w:bookmarkStart w:id="7" w:name="_Toc158279992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</w:t>
      </w:r>
    </w:p>
    <w:p w14:paraId="3B12D8EA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系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的法定代表人。</w:t>
      </w:r>
      <w:bookmarkEnd w:id="7"/>
    </w:p>
    <w:p w14:paraId="01C3DE25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8" w:name="_Toc158279993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</w:t>
      </w:r>
    </w:p>
    <w:p w14:paraId="6AF88AAF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特此证明。</w:t>
      </w:r>
      <w:bookmarkEnd w:id="8"/>
    </w:p>
    <w:p w14:paraId="0B91274D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</w:p>
    <w:p w14:paraId="37E5E27F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</w:p>
    <w:p w14:paraId="1FBB658D">
      <w:pPr>
        <w:spacing w:line="240" w:lineRule="auto"/>
        <w:ind w:firstLine="557" w:firstLineChars="199"/>
        <w:jc w:val="right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9" w:name="_Toc158279994"/>
      <w:r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  <w:t>单位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>（盖章）</w:t>
      </w:r>
      <w:bookmarkEnd w:id="9"/>
    </w:p>
    <w:p w14:paraId="0E8BD351">
      <w:pPr>
        <w:spacing w:line="240" w:lineRule="auto"/>
        <w:ind w:firstLine="557" w:firstLineChars="199"/>
        <w:jc w:val="right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10" w:name="_Toc158279995"/>
      <w:r>
        <w:rPr>
          <w:rFonts w:hint="eastAsia" w:ascii="黑体" w:hAnsi="黑体" w:eastAsia="黑体" w:cs="黑体"/>
          <w:color w:val="000000"/>
          <w:sz w:val="28"/>
          <w:szCs w:val="28"/>
        </w:rPr>
        <w:t>日        期：</w:t>
      </w:r>
      <w:bookmarkEnd w:id="10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202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年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月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日</w:t>
      </w:r>
    </w:p>
    <w:p w14:paraId="1DA75435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</w:p>
    <w:p w14:paraId="10481240">
      <w:pPr>
        <w:spacing w:line="240" w:lineRule="auto"/>
        <w:ind w:left="315" w:leftChars="150" w:firstLine="559" w:firstLineChars="199"/>
        <w:rPr>
          <w:rFonts w:hint="eastAsia"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注：法定代表人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val="en-US" w:eastAsia="zh-CN"/>
        </w:rPr>
        <w:t>身份</w:t>
      </w: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证明书后面须附法定代表人身份证复印件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eastAsia="zh-CN"/>
        </w:rPr>
        <w:t>并</w:t>
      </w: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加盖公章。</w:t>
      </w:r>
    </w:p>
    <w:p w14:paraId="0A2BA194">
      <w:pPr>
        <w:rPr>
          <w:rFonts w:hint="default"/>
          <w:b/>
          <w:bCs/>
          <w:sz w:val="28"/>
          <w:szCs w:val="36"/>
          <w:lang w:val="en-US" w:eastAsia="zh-CN"/>
        </w:rPr>
      </w:pPr>
    </w:p>
    <w:p w14:paraId="46D6AF70"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附件3：法定代表人授权委托书（若经办人为法人，可不提供授权委托书）</w:t>
      </w:r>
    </w:p>
    <w:p w14:paraId="735FB7A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outlineLvl w:val="0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bookmarkStart w:id="11" w:name="_Toc12940"/>
      <w:r>
        <w:rPr>
          <w:rFonts w:hint="eastAsia" w:ascii="黑体" w:hAnsi="黑体" w:eastAsia="黑体" w:cs="黑体"/>
          <w:b/>
          <w:bCs/>
          <w:sz w:val="28"/>
          <w:szCs w:val="28"/>
        </w:rPr>
        <w:t>法人代表授权书</w:t>
      </w:r>
      <w:bookmarkEnd w:id="11"/>
    </w:p>
    <w:p w14:paraId="5F164C43">
      <w:pPr>
        <w:spacing w:line="240" w:lineRule="auto"/>
        <w:rPr>
          <w:rFonts w:hint="eastAsia" w:ascii="黑体" w:hAnsi="黑体" w:eastAsia="黑体" w:cs="黑体"/>
          <w:bCs/>
          <w:color w:val="000000"/>
          <w:sz w:val="28"/>
          <w:szCs w:val="28"/>
        </w:rPr>
      </w:pPr>
      <w:bookmarkStart w:id="12" w:name="_Toc158279999"/>
    </w:p>
    <w:p w14:paraId="63B1CB71">
      <w:pPr>
        <w:spacing w:line="240" w:lineRule="auto"/>
        <w:rPr>
          <w:rFonts w:hint="eastAsia" w:ascii="黑体" w:hAnsi="黑体" w:eastAsia="黑体" w:cs="黑体"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Cs/>
          <w:color w:val="000000"/>
          <w:sz w:val="28"/>
          <w:szCs w:val="28"/>
        </w:rPr>
        <w:t>致：</w:t>
      </w:r>
      <w:bookmarkEnd w:id="12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>绵阳正信工程造价咨询有限公司</w:t>
      </w:r>
    </w:p>
    <w:p w14:paraId="34CDD840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13" w:name="_Toc158280000"/>
      <w:r>
        <w:rPr>
          <w:rFonts w:hint="eastAsia" w:ascii="黑体" w:hAnsi="黑体" w:eastAsia="黑体" w:cs="黑体"/>
          <w:color w:val="000000"/>
          <w:sz w:val="28"/>
          <w:szCs w:val="28"/>
        </w:rPr>
        <w:t>本授权书宣告：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（单位名称）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>（职务）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（姓名）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合法地代表我单位，授权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（单位名称）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的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>（职务）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（姓名）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为我单位代理人，该代理人有权在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（项目名称）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的活动中，以我单位的名义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报名参与本项目采购活动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，以及执行一切与此有关的事项。</w:t>
      </w:r>
      <w:bookmarkEnd w:id="13"/>
    </w:p>
    <w:p w14:paraId="07BD4814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</w:p>
    <w:p w14:paraId="719BEBE9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</w:p>
    <w:p w14:paraId="0BEC344C">
      <w:pPr>
        <w:spacing w:line="240" w:lineRule="auto"/>
        <w:ind w:left="479" w:leftChars="228"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14" w:name="_Toc158280001"/>
    </w:p>
    <w:p w14:paraId="7FC7AA11">
      <w:pPr>
        <w:spacing w:line="240" w:lineRule="auto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    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报名供应商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  <w:bookmarkEnd w:id="14"/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</w:t>
      </w:r>
    </w:p>
    <w:p w14:paraId="251F8398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15" w:name="_Toc158280002"/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法定代表人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（签  字）</w:t>
      </w:r>
      <w:bookmarkEnd w:id="15"/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</w:t>
      </w:r>
    </w:p>
    <w:p w14:paraId="7615C90C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16" w:name="_Toc158280003"/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授权代表人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（签  字）</w:t>
      </w:r>
      <w:bookmarkEnd w:id="16"/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</w:t>
      </w:r>
    </w:p>
    <w:p w14:paraId="3E22F008">
      <w:pPr>
        <w:spacing w:line="240" w:lineRule="auto"/>
        <w:ind w:firstLine="557" w:firstLineChars="199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17" w:name="_Toc158280004"/>
      <w:r>
        <w:rPr>
          <w:rFonts w:hint="eastAsia" w:ascii="黑体" w:hAnsi="黑体" w:eastAsia="黑体" w:cs="黑体"/>
          <w:color w:val="000000"/>
          <w:sz w:val="28"/>
          <w:szCs w:val="28"/>
        </w:rPr>
        <w:t xml:space="preserve">日    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期：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202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年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月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日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 xml:space="preserve">  </w:t>
      </w:r>
      <w:bookmarkEnd w:id="17"/>
    </w:p>
    <w:p w14:paraId="1A033584">
      <w:pPr>
        <w:spacing w:line="240" w:lineRule="auto"/>
        <w:ind w:firstLine="559" w:firstLineChars="199"/>
        <w:rPr>
          <w:rFonts w:hint="eastAsia" w:ascii="黑体" w:hAnsi="黑体" w:eastAsia="黑体" w:cs="黑体"/>
          <w:b/>
          <w:color w:val="000000"/>
          <w:sz w:val="28"/>
          <w:szCs w:val="28"/>
        </w:rPr>
      </w:pPr>
    </w:p>
    <w:p w14:paraId="3523EF9E">
      <w:pPr>
        <w:spacing w:line="240" w:lineRule="auto"/>
        <w:ind w:firstLine="559" w:firstLineChars="199"/>
        <w:rPr>
          <w:rFonts w:hint="eastAsia" w:ascii="黑体" w:hAnsi="黑体" w:eastAsia="黑体" w:cs="黑体"/>
          <w:b/>
          <w:color w:val="000000"/>
          <w:sz w:val="28"/>
          <w:szCs w:val="28"/>
        </w:rPr>
      </w:pPr>
    </w:p>
    <w:p w14:paraId="6F06E8FA">
      <w:pPr>
        <w:spacing w:line="240" w:lineRule="auto"/>
        <w:ind w:firstLine="479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注：①法定代表授权书后面须附委托代理人身份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eastAsia="zh-CN"/>
        </w:rPr>
        <w:t>证</w:t>
      </w: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复印件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eastAsia="zh-CN"/>
        </w:rPr>
        <w:t>并</w:t>
      </w: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加盖公章</w:t>
      </w:r>
      <w:bookmarkStart w:id="18" w:name="_Toc192595146"/>
      <w:bookmarkEnd w:id="18"/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。</w:t>
      </w:r>
    </w:p>
    <w:p w14:paraId="1C00CDC6">
      <w:pPr>
        <w:rPr>
          <w:rFonts w:hint="default"/>
          <w:b/>
          <w:bCs/>
          <w:sz w:val="28"/>
          <w:szCs w:val="36"/>
          <w:lang w:val="en-US" w:eastAsia="zh-CN"/>
        </w:rPr>
      </w:pPr>
    </w:p>
    <w:p w14:paraId="4AD8E6D6"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附件4：付款截图</w:t>
      </w:r>
    </w:p>
    <w:p w14:paraId="7D981B53">
      <w:pPr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提供付款截图</w:t>
      </w:r>
      <w:r>
        <w:rPr>
          <w:rFonts w:hint="eastAsia"/>
          <w:b/>
          <w:bCs/>
          <w:color w:val="FF0000"/>
          <w:sz w:val="28"/>
          <w:szCs w:val="36"/>
          <w:highlight w:val="yellow"/>
          <w:lang w:val="en-US" w:eastAsia="zh-CN"/>
        </w:rPr>
        <w:t>（付款时须备注单位名称，否则视为报名失败）</w:t>
      </w:r>
    </w:p>
    <w:p w14:paraId="0E6B4855">
      <w:pPr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附件5：微信</w:t>
      </w:r>
      <w:bookmarkStart w:id="19" w:name="_GoBack"/>
      <w:bookmarkEnd w:id="19"/>
      <w:r>
        <w:rPr>
          <w:rFonts w:hint="eastAsia"/>
          <w:b/>
          <w:bCs/>
          <w:sz w:val="28"/>
          <w:szCs w:val="36"/>
          <w:lang w:val="en-US" w:eastAsia="zh-CN"/>
        </w:rPr>
        <w:t>收款码</w:t>
      </w:r>
    </w:p>
    <w:p w14:paraId="152D96BF">
      <w:pPr>
        <w:jc w:val="center"/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drawing>
          <wp:inline distT="0" distB="0" distL="114300" distR="114300">
            <wp:extent cx="4775835" cy="6604000"/>
            <wp:effectExtent l="0" t="0" r="5715" b="6350"/>
            <wp:docPr id="1" name="图片 1" descr="a18127d856a833d80ea7f45d4e374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18127d856a833d80ea7f45d4e374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5835" cy="66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17527">
      <w:pPr>
        <w:jc w:val="center"/>
        <w:rPr>
          <w:rFonts w:hint="default" w:ascii="宋体" w:hAnsi="宋体" w:eastAsia="宋体" w:cs="宋体"/>
          <w:b/>
          <w:bCs/>
          <w:color w:val="FF0000"/>
          <w:sz w:val="40"/>
          <w:szCs w:val="40"/>
          <w:highlight w:val="yellow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z w:val="40"/>
          <w:szCs w:val="40"/>
          <w:highlight w:val="yellow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40"/>
          <w:szCs w:val="40"/>
          <w:highlight w:val="yellow"/>
          <w:lang w:val="en-US" w:eastAsia="zh-CN"/>
        </w:rPr>
        <w:t>付款时备注单位名称及项目名称</w:t>
      </w:r>
      <w:r>
        <w:rPr>
          <w:rFonts w:hint="eastAsia" w:ascii="宋体" w:hAnsi="宋体" w:cs="宋体"/>
          <w:b/>
          <w:bCs/>
          <w:color w:val="FF0000"/>
          <w:sz w:val="40"/>
          <w:szCs w:val="40"/>
          <w:highlight w:val="yellow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yODljNDk0Zjg4MDJmYzc3MDNkNzMxMjllMzFmMTYifQ=="/>
  </w:docVars>
  <w:rsids>
    <w:rsidRoot w:val="00000000"/>
    <w:rsid w:val="21A73CE6"/>
    <w:rsid w:val="66A84776"/>
    <w:rsid w:val="7708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file:\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4</Pages>
  <Words>493</Words>
  <Characters>497</Characters>
  <Paragraphs>81</Paragraphs>
  <TotalTime>7</TotalTime>
  <ScaleCrop>false</ScaleCrop>
  <LinksUpToDate>false</LinksUpToDate>
  <CharactersWithSpaces>1096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2018-06-28T07:00:00Z</dcterms:created>
  <dc:creator>糖糖糖</dc:creator>
  <cp:lastModifiedBy>落叶听笙</cp:lastModifiedBy>
  <dcterms:modified xsi:type="dcterms:W3CDTF">2024-11-13T01:33:41Z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BA2F60448FFB411985C67B8C9C968284_13</vt:lpwstr>
  </property>
</Properties>
</file>